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/>
        <w:jc w:val="center"/>
        <w:textAlignment w:val="auto"/>
        <w:outlineLvl w:val="9"/>
        <w:rPr>
          <w:rFonts w:hint="eastAsia" w:ascii="宋体" w:hAnsi="宋体" w:eastAsia="宋体" w:cs="宋体"/>
          <w:b/>
          <w:bCs/>
          <w:sz w:val="36"/>
          <w:szCs w:val="36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早期人防工程标识牌样式设计</w:t>
      </w:r>
      <w:r>
        <w:rPr>
          <w:rFonts w:hint="eastAsia" w:ascii="宋体" w:hAnsi="宋体" w:cs="宋体"/>
          <w:b/>
          <w:bCs/>
          <w:sz w:val="36"/>
          <w:szCs w:val="36"/>
          <w:lang w:val="en-US" w:eastAsia="zh-CN"/>
        </w:rPr>
        <w:t>说明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beforeLines="100" w:line="240" w:lineRule="auto"/>
        <w:ind w:left="0" w:leftChars="0"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一、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人防工程洞口外侧标识牌 （A牌）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制作安装标准：采用1.5mm厚304#不锈钢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亚光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刨槽</w:t>
      </w:r>
      <w:r>
        <w:rPr>
          <w:rFonts w:hint="eastAsia" w:ascii="仿宋" w:hAnsi="仿宋" w:eastAsia="仿宋" w:cs="仿宋"/>
          <w:sz w:val="32"/>
          <w:szCs w:val="32"/>
        </w:rPr>
        <w:t>折盒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表面</w:t>
      </w:r>
      <w:r>
        <w:rPr>
          <w:rFonts w:hint="eastAsia" w:ascii="仿宋" w:hAnsi="仿宋" w:eastAsia="仿宋" w:cs="仿宋"/>
          <w:sz w:val="32"/>
          <w:szCs w:val="32"/>
        </w:rPr>
        <w:t>烤漆，牌面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文字</w:t>
      </w:r>
      <w:r>
        <w:rPr>
          <w:rFonts w:hint="eastAsia" w:ascii="仿宋" w:hAnsi="仿宋" w:eastAsia="仿宋" w:cs="仿宋"/>
          <w:sz w:val="32"/>
          <w:szCs w:val="32"/>
        </w:rPr>
        <w:t>内容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采用丝印；尺寸</w:t>
      </w:r>
      <w:r>
        <w:rPr>
          <w:rFonts w:hint="eastAsia" w:ascii="仿宋" w:hAnsi="仿宋" w:eastAsia="仿宋" w:cs="仿宋"/>
          <w:sz w:val="32"/>
          <w:szCs w:val="32"/>
        </w:rPr>
        <w:t>大小分两种，防空洞口宽2米以上的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安装标识牌</w:t>
      </w:r>
      <w:r>
        <w:rPr>
          <w:rFonts w:hint="eastAsia" w:ascii="仿宋" w:hAnsi="仿宋" w:eastAsia="仿宋" w:cs="仿宋"/>
          <w:sz w:val="32"/>
          <w:szCs w:val="32"/>
        </w:rPr>
        <w:t>尺寸为500*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36</w:t>
      </w:r>
      <w:r>
        <w:rPr>
          <w:rFonts w:hint="eastAsia" w:ascii="仿宋" w:hAnsi="仿宋" w:eastAsia="仿宋" w:cs="仿宋"/>
          <w:sz w:val="32"/>
          <w:szCs w:val="32"/>
        </w:rPr>
        <w:t>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*20</w:t>
      </w:r>
      <w:r>
        <w:rPr>
          <w:rFonts w:hint="eastAsia" w:ascii="仿宋" w:hAnsi="仿宋" w:eastAsia="仿宋" w:cs="仿宋"/>
          <w:sz w:val="32"/>
          <w:szCs w:val="32"/>
        </w:rPr>
        <w:t>mm（大A牌）、防空洞口宽2米（含）以内的标牌尺寸为4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0*3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</w:t>
      </w:r>
      <w:r>
        <w:rPr>
          <w:rFonts w:hint="eastAsia" w:ascii="仿宋" w:hAnsi="仿宋" w:eastAsia="仿宋" w:cs="仿宋"/>
          <w:sz w:val="32"/>
          <w:szCs w:val="32"/>
        </w:rPr>
        <w:t>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*20</w:t>
      </w:r>
      <w:r>
        <w:rPr>
          <w:rFonts w:hint="eastAsia" w:ascii="仿宋" w:hAnsi="仿宋" w:eastAsia="仿宋" w:cs="仿宋"/>
          <w:sz w:val="32"/>
          <w:szCs w:val="32"/>
        </w:rPr>
        <w:t>mm（小A牌）；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该牌安装在洞口外侧墙面，标牌背面内侧使用螺钉与墙面连接固定，结构</w:t>
      </w:r>
      <w:r>
        <w:rPr>
          <w:rFonts w:hint="eastAsia" w:ascii="仿宋" w:hAnsi="仿宋" w:eastAsia="仿宋" w:cs="仿宋"/>
          <w:sz w:val="32"/>
          <w:szCs w:val="32"/>
        </w:rPr>
        <w:t>胶封边。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设计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效果</w:t>
      </w:r>
      <w:r>
        <w:rPr>
          <w:rFonts w:hint="eastAsia" w:ascii="仿宋" w:hAnsi="仿宋" w:eastAsia="仿宋" w:cs="仿宋"/>
          <w:sz w:val="32"/>
          <w:szCs w:val="32"/>
        </w:rPr>
        <w:t>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drawing>
          <wp:inline distT="0" distB="0" distL="114300" distR="114300">
            <wp:extent cx="5657215" cy="4169410"/>
            <wp:effectExtent l="0" t="0" r="6985" b="8890"/>
            <wp:docPr id="1" name="图片 1" descr="02-0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02-081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57215" cy="41694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jc w:val="center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</w:rPr>
        <w:t>二、人防工程使用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和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维护管理须知 （B牌）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制作安装标准：采用1.5mm厚304#不锈钢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亚光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刨槽</w:t>
      </w:r>
      <w:r>
        <w:rPr>
          <w:rFonts w:hint="eastAsia" w:ascii="仿宋" w:hAnsi="仿宋" w:eastAsia="仿宋" w:cs="仿宋"/>
          <w:sz w:val="32"/>
          <w:szCs w:val="32"/>
        </w:rPr>
        <w:t>折盒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表面</w:t>
      </w:r>
      <w:r>
        <w:rPr>
          <w:rFonts w:hint="eastAsia" w:ascii="仿宋" w:hAnsi="仿宋" w:eastAsia="仿宋" w:cs="仿宋"/>
          <w:sz w:val="32"/>
          <w:szCs w:val="32"/>
        </w:rPr>
        <w:t>烤漆，牌面内容丝印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大小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00*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7</w:t>
      </w:r>
      <w:r>
        <w:rPr>
          <w:rFonts w:hint="eastAsia" w:ascii="仿宋" w:hAnsi="仿宋" w:eastAsia="仿宋" w:cs="仿宋"/>
          <w:sz w:val="32"/>
          <w:szCs w:val="32"/>
        </w:rPr>
        <w:t>00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*10</w:t>
      </w:r>
      <w:r>
        <w:rPr>
          <w:rFonts w:hint="eastAsia" w:ascii="仿宋" w:hAnsi="仿宋" w:eastAsia="仿宋" w:cs="仿宋"/>
          <w:sz w:val="32"/>
          <w:szCs w:val="32"/>
        </w:rPr>
        <w:t>mm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右下方设置福州市人防办门户网站二维码；该牌安装在防空洞口内侧墙面，标牌背面内侧使用螺钉与墙面连接固定，结构</w:t>
      </w:r>
      <w:r>
        <w:rPr>
          <w:rFonts w:hint="eastAsia" w:ascii="仿宋" w:hAnsi="仿宋" w:eastAsia="仿宋" w:cs="仿宋"/>
          <w:sz w:val="32"/>
          <w:szCs w:val="32"/>
        </w:rPr>
        <w:t>胶封边。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3" w:firstLineChars="200"/>
        <w:textAlignment w:val="auto"/>
        <w:outlineLvl w:val="9"/>
        <w:rPr>
          <w:rFonts w:hint="eastAsia" w:ascii="仿宋" w:hAnsi="仿宋" w:eastAsia="仿宋" w:cs="仿宋"/>
          <w:b/>
          <w:bCs/>
          <w:sz w:val="32"/>
          <w:szCs w:val="32"/>
        </w:rPr>
      </w:pP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三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、人防工程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平面示意图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 xml:space="preserve"> （</w:t>
      </w:r>
      <w:r>
        <w:rPr>
          <w:rFonts w:hint="eastAsia" w:ascii="仿宋" w:hAnsi="仿宋" w:eastAsia="仿宋" w:cs="仿宋"/>
          <w:b/>
          <w:bCs/>
          <w:sz w:val="32"/>
          <w:szCs w:val="32"/>
          <w:lang w:val="en-US" w:eastAsia="zh-CN"/>
        </w:rPr>
        <w:t>C</w:t>
      </w:r>
      <w:r>
        <w:rPr>
          <w:rFonts w:hint="eastAsia" w:ascii="仿宋" w:hAnsi="仿宋" w:eastAsia="仿宋" w:cs="仿宋"/>
          <w:b/>
          <w:bCs/>
          <w:sz w:val="32"/>
          <w:szCs w:val="32"/>
        </w:rPr>
        <w:t>牌）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制作安装标准：采用1.5mm厚304#不锈钢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（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亚光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刨槽</w:t>
      </w:r>
      <w:r>
        <w:rPr>
          <w:rFonts w:hint="eastAsia" w:ascii="仿宋" w:hAnsi="仿宋" w:eastAsia="仿宋" w:cs="仿宋"/>
          <w:sz w:val="32"/>
          <w:szCs w:val="32"/>
        </w:rPr>
        <w:t>折盒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表面</w:t>
      </w:r>
      <w:r>
        <w:rPr>
          <w:rFonts w:hint="eastAsia" w:ascii="仿宋" w:hAnsi="仿宋" w:eastAsia="仿宋" w:cs="仿宋"/>
          <w:sz w:val="32"/>
          <w:szCs w:val="32"/>
        </w:rPr>
        <w:t>烤漆，牌面内容丝印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sz w:val="32"/>
          <w:szCs w:val="32"/>
        </w:rPr>
        <w:t>大小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00*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360*10</w:t>
      </w:r>
      <w:r>
        <w:rPr>
          <w:rFonts w:hint="eastAsia" w:ascii="仿宋" w:hAnsi="仿宋" w:eastAsia="仿宋" w:cs="仿宋"/>
          <w:sz w:val="32"/>
          <w:szCs w:val="32"/>
        </w:rPr>
        <w:t>mm，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含制作工程平面示意图；该牌与须知牌（B牌）并排安装，标牌背面内侧使用螺钉与墙面连接固定，结构</w:t>
      </w:r>
      <w:r>
        <w:rPr>
          <w:rFonts w:hint="eastAsia" w:ascii="仿宋" w:hAnsi="仿宋" w:eastAsia="仿宋" w:cs="仿宋"/>
          <w:sz w:val="32"/>
          <w:szCs w:val="32"/>
        </w:rPr>
        <w:t>胶封边。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B、C牌设计图：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leftChars="0" w:right="0" w:rightChars="0" w:firstLine="640" w:firstLineChars="200"/>
        <w:textAlignment w:val="auto"/>
        <w:outlineLvl w:val="9"/>
        <w:rPr>
          <w:rFonts w:hint="eastAsia" w:ascii="仿宋" w:hAnsi="仿宋" w:eastAsia="仿宋" w:cs="仿宋"/>
          <w:sz w:val="32"/>
          <w:szCs w:val="32"/>
          <w:lang w:eastAsia="zh-CN"/>
        </w:rPr>
      </w:pPr>
      <w:r>
        <w:rPr>
          <w:rFonts w:hint="eastAsia" w:ascii="仿宋" w:hAnsi="仿宋" w:eastAsia="仿宋" w:cs="仿宋"/>
          <w:sz w:val="32"/>
          <w:szCs w:val="32"/>
          <w:lang w:eastAsia="zh-CN"/>
        </w:rPr>
        <w:drawing>
          <wp:inline distT="0" distB="0" distL="114300" distR="114300">
            <wp:extent cx="5592445" cy="4121785"/>
            <wp:effectExtent l="0" t="0" r="8255" b="5715"/>
            <wp:docPr id="2" name="图片 2" descr="03-08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03-081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592445" cy="41217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headerReference r:id="rId3" w:type="default"/>
      <w:footerReference r:id="rId4" w:type="default"/>
      <w:pgSz w:w="11906" w:h="16838"/>
      <w:pgMar w:top="1134" w:right="1134" w:bottom="850" w:left="1134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3" name="文本框 1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="宋体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LlZmfjICAABj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="宋体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TY1ZWQwOTg2OTdhNjBlYzMzYWExZGY5Njk5ZjQ1NjUifQ=="/>
  </w:docVars>
  <w:rsids>
    <w:rsidRoot w:val="643A427A"/>
    <w:rsid w:val="001913E2"/>
    <w:rsid w:val="00264BCA"/>
    <w:rsid w:val="00322E57"/>
    <w:rsid w:val="003A29BE"/>
    <w:rsid w:val="003B5DCE"/>
    <w:rsid w:val="00441467"/>
    <w:rsid w:val="005866D3"/>
    <w:rsid w:val="00631934"/>
    <w:rsid w:val="00711FED"/>
    <w:rsid w:val="00781E5B"/>
    <w:rsid w:val="008A0570"/>
    <w:rsid w:val="00A07727"/>
    <w:rsid w:val="00A5652E"/>
    <w:rsid w:val="00AF5717"/>
    <w:rsid w:val="00BA2740"/>
    <w:rsid w:val="00BC1F47"/>
    <w:rsid w:val="00C16662"/>
    <w:rsid w:val="00C37924"/>
    <w:rsid w:val="00CC2313"/>
    <w:rsid w:val="00D938FD"/>
    <w:rsid w:val="049E2FC5"/>
    <w:rsid w:val="06460540"/>
    <w:rsid w:val="06B72487"/>
    <w:rsid w:val="07D52649"/>
    <w:rsid w:val="0A675D0E"/>
    <w:rsid w:val="0D365142"/>
    <w:rsid w:val="0EBD4565"/>
    <w:rsid w:val="0EE26675"/>
    <w:rsid w:val="19CD12FC"/>
    <w:rsid w:val="204E4F14"/>
    <w:rsid w:val="20F8412F"/>
    <w:rsid w:val="25E55115"/>
    <w:rsid w:val="29216837"/>
    <w:rsid w:val="2DF510F8"/>
    <w:rsid w:val="35176917"/>
    <w:rsid w:val="38D2421C"/>
    <w:rsid w:val="3D4C323D"/>
    <w:rsid w:val="3F063F79"/>
    <w:rsid w:val="3FB14465"/>
    <w:rsid w:val="4220251F"/>
    <w:rsid w:val="431905E8"/>
    <w:rsid w:val="45077FCB"/>
    <w:rsid w:val="4BA620A8"/>
    <w:rsid w:val="4C6C61CE"/>
    <w:rsid w:val="4E0336C2"/>
    <w:rsid w:val="51197178"/>
    <w:rsid w:val="51656622"/>
    <w:rsid w:val="543B7F6D"/>
    <w:rsid w:val="5B9477E8"/>
    <w:rsid w:val="5BE41DB0"/>
    <w:rsid w:val="5FC24E61"/>
    <w:rsid w:val="5FC65778"/>
    <w:rsid w:val="620A210C"/>
    <w:rsid w:val="643A427A"/>
    <w:rsid w:val="6B8F5BAF"/>
    <w:rsid w:val="6BF402B9"/>
    <w:rsid w:val="6CBD0C07"/>
    <w:rsid w:val="6E587720"/>
    <w:rsid w:val="70086562"/>
    <w:rsid w:val="7212197E"/>
    <w:rsid w:val="72433365"/>
    <w:rsid w:val="76A2457E"/>
    <w:rsid w:val="78426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semiHidden="0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Calibri"/>
      <w:kern w:val="2"/>
      <w:sz w:val="21"/>
      <w:szCs w:val="21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nhideWhenUsed/>
    <w:qFormat/>
    <w:uiPriority w:val="99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Company>User</Company>
  <Pages>2</Pages>
  <Words>401</Words>
  <Characters>466</Characters>
  <Lines>0</Lines>
  <Paragraphs>0</Paragraphs>
  <TotalTime>53</TotalTime>
  <ScaleCrop>false</ScaleCrop>
  <LinksUpToDate>false</LinksUpToDate>
  <CharactersWithSpaces>469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2021-10-09T01:44:00Z</dcterms:created>
  <dc:creator>奔原狼</dc:creator>
  <cp:lastModifiedBy>奔原狼</cp:lastModifiedBy>
  <cp:lastPrinted>2022-03-30T07:36:00Z</cp:lastPrinted>
  <dcterms:modified xsi:type="dcterms:W3CDTF">2022-08-16T03:05:15Z</dcterms:modified>
  <cp:revision>7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C6D56E4A57BF418A8C3831CEAFA0809B</vt:lpwstr>
  </property>
</Properties>
</file>